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67B66EDD" w14:textId="77777777" w:rsidTr="002A068F">
        <w:trPr>
          <w:trHeight w:val="8366"/>
          <w:tblHeader/>
        </w:trPr>
        <w:tc>
          <w:tcPr>
            <w:tcW w:w="7819" w:type="dxa"/>
          </w:tcPr>
          <w:p w14:paraId="1CEFFBC2" w14:textId="58565A6A" w:rsidR="004C7750" w:rsidRDefault="004C7750" w:rsidP="00897FB4">
            <w:pPr>
              <w:pStyle w:val="Title"/>
            </w:pPr>
            <w:bookmarkStart w:id="0" w:name="_GoBack" w:colFirst="1" w:colLast="1"/>
            <w:r>
              <w:t>New Haven of Tomball</w:t>
            </w:r>
          </w:p>
          <w:p w14:paraId="69A118DA" w14:textId="39598698" w:rsidR="00897FB4" w:rsidRPr="00897FB4" w:rsidRDefault="004C7750" w:rsidP="00897FB4">
            <w:pPr>
              <w:pStyle w:val="Subtitle"/>
            </w:pPr>
            <w:r>
              <w:t>newsletter</w:t>
            </w:r>
          </w:p>
          <w:p w14:paraId="07409DA1" w14:textId="02A8BD8B" w:rsidR="00897FB4" w:rsidRPr="00897FB4" w:rsidRDefault="00BC7B72" w:rsidP="004C7750">
            <w:pPr>
              <w:pStyle w:val="Date"/>
            </w:pPr>
            <w:r>
              <w:t>November</w:t>
            </w:r>
            <w:r w:rsidR="004C7750">
              <w:t xml:space="preserve"> 2018</w:t>
            </w:r>
          </w:p>
          <w:p w14:paraId="54EBD805" w14:textId="2FBA7889" w:rsidR="00897FB4" w:rsidRPr="00897FB4" w:rsidRDefault="004C7750" w:rsidP="00897FB4">
            <w:pPr>
              <w:pStyle w:val="Location"/>
            </w:pPr>
            <w:r>
              <w:t>609 S Pine St</w:t>
            </w:r>
          </w:p>
          <w:p w14:paraId="76CB09EF" w14:textId="29D451B0" w:rsidR="00897FB4" w:rsidRPr="00897FB4" w:rsidRDefault="004C7750" w:rsidP="00897FB4">
            <w:pPr>
              <w:pStyle w:val="Location"/>
            </w:pPr>
            <w:proofErr w:type="spellStart"/>
            <w:r>
              <w:t>tomball</w:t>
            </w:r>
            <w:proofErr w:type="spellEnd"/>
            <w:r>
              <w:t xml:space="preserve"> </w:t>
            </w:r>
            <w:proofErr w:type="spellStart"/>
            <w:r>
              <w:t>tx</w:t>
            </w:r>
            <w:proofErr w:type="spellEnd"/>
            <w:r>
              <w:t xml:space="preserve"> 77375</w:t>
            </w:r>
          </w:p>
          <w:p w14:paraId="0049FD17" w14:textId="34F22142" w:rsidR="00216381" w:rsidRDefault="00BC7B72" w:rsidP="00216381">
            <w:pPr>
              <w:ind w:left="0"/>
            </w:pPr>
            <w:r>
              <w:t xml:space="preserve">Celebrating November Birthday for Employee Guadalupe Solana Chef birthday is Nov 14, 2018.  </w:t>
            </w:r>
          </w:p>
          <w:p w14:paraId="47F2C083" w14:textId="33A7EF6A" w:rsidR="00BC7B72" w:rsidRDefault="00BC7B72" w:rsidP="00216381">
            <w:pPr>
              <w:ind w:left="0"/>
            </w:pPr>
          </w:p>
          <w:p w14:paraId="1D51D71F" w14:textId="3306CAF8" w:rsidR="00910E9A" w:rsidRPr="00897FB4" w:rsidRDefault="00BC7B72" w:rsidP="00BC7B72">
            <w:pPr>
              <w:ind w:left="0"/>
            </w:pPr>
            <w:r>
              <w:t xml:space="preserve">November is a beautiful fall month with lots of family time and things to be thankful for as Thanksgiving is coming on Thursday Nov 22, 2018 and we will be celebrating with our residents and having a special meal to celebrate this special day as most of our residents stay in the community for the holidays here in Tomball.  We have already decorated the community with fall decorations and wreaths and lots of lovely autumn colors.  It is still very hot here in Houston/Tomball area even though it’s the start of November and hoping that November brings some cooler air and better weather.  It will be an exciting month for our community and we will have lots to be thankful for.  We will be having fall related activities daily with Apple our activities director and hopefully we can start the tradition of Christmas movies and </w:t>
            </w:r>
            <w:r>
              <w:lastRenderedPageBreak/>
              <w:t xml:space="preserve">family movies for the residents to enjoy as well as some Christmas music to start off the holiday season.  We look forward to time with our residents and enjoying some amazing holiday foods as well.  Happy Early Thanksgiving to all.  Enjoy your quality family time and God bless.  </w:t>
            </w:r>
          </w:p>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897FB4" w14:paraId="02AA1261" w14:textId="77777777" w:rsidTr="00897FB4">
        <w:trPr>
          <w:trHeight w:hRule="exact" w:val="720"/>
          <w:tblHeader/>
        </w:trPr>
        <w:tc>
          <w:tcPr>
            <w:tcW w:w="9216" w:type="dxa"/>
            <w:shd w:val="clear" w:color="auto" w:fill="F7F3E2" w:themeFill="background2"/>
            <w:vAlign w:val="center"/>
          </w:tcPr>
          <w:bookmarkEnd w:id="0"/>
          <w:p w14:paraId="5CC813BD" w14:textId="58565A6A" w:rsidR="00897FB4" w:rsidRPr="00897FB4" w:rsidRDefault="004B6150" w:rsidP="001570B2">
            <w:pPr>
              <w:pStyle w:val="ContactInfo"/>
            </w:pPr>
            <w:sdt>
              <w:sdtPr>
                <w:alias w:val="For more information text:"/>
                <w:tag w:val="For more information text:"/>
                <w:id w:val="-1195846390"/>
                <w:placeholder>
                  <w:docPart w:val="D4F09355471A47F4BED87260ACA78284"/>
                </w:placeholder>
                <w:temporary/>
                <w:showingPlcHdr/>
                <w15:appearance w15:val="hidden"/>
              </w:sdtPr>
              <w:sdtEndPr/>
              <w:sdtContent>
                <w:r w:rsidR="001570B2" w:rsidRPr="00897FB4">
                  <w:t>for more information contact:</w:t>
                </w:r>
              </w:sdtContent>
            </w:sdt>
            <w:r w:rsidR="001570B2">
              <w:t xml:space="preserve"> </w:t>
            </w:r>
            <w:sdt>
              <w:sdtPr>
                <w:alias w:val="Enter contact name:"/>
                <w:tag w:val="Enter contact name:"/>
                <w:id w:val="1000775814"/>
                <w:placeholder>
                  <w:docPart w:val="1A17D22A131C44108109D818AA99CA81"/>
                </w:placeholder>
                <w:temporary/>
                <w:showingPlcHdr/>
                <w15:appearance w15:val="hidden"/>
                <w:text/>
              </w:sdtPr>
              <w:sdtEndPr/>
              <w:sdtContent>
                <w:r w:rsidR="00897FB4" w:rsidRPr="00897FB4">
                  <w:t>Contact Name</w:t>
                </w:r>
              </w:sdtContent>
            </w:sdt>
            <w:r w:rsidR="00897FB4" w:rsidRPr="00897FB4">
              <w:t xml:space="preserve"> </w:t>
            </w:r>
            <w:r w:rsidR="004C7750">
              <w:t xml:space="preserve">Kimberly </w:t>
            </w:r>
            <w:proofErr w:type="spellStart"/>
            <w:r w:rsidR="004C7750">
              <w:t>richardson</w:t>
            </w:r>
            <w:proofErr w:type="spellEnd"/>
            <w:r w:rsidR="004C7750">
              <w:t xml:space="preserve"> </w:t>
            </w:r>
            <w:proofErr w:type="spellStart"/>
            <w:r w:rsidR="004C7750">
              <w:t>lvn</w:t>
            </w:r>
            <w:proofErr w:type="spellEnd"/>
            <w:r w:rsidR="004C7750">
              <w:t xml:space="preserve"> and administrator new haven of </w:t>
            </w:r>
            <w:proofErr w:type="spellStart"/>
            <w:r w:rsidR="004C7750">
              <w:t>tomball</w:t>
            </w:r>
            <w:proofErr w:type="spellEnd"/>
            <w:r w:rsidR="004C7750">
              <w:t xml:space="preserve"> 832-703-5746 </w:t>
            </w:r>
            <w:hyperlink r:id="rId11" w:history="1">
              <w:r w:rsidR="004C7750" w:rsidRPr="001A6114">
                <w:rPr>
                  <w:rStyle w:val="Hyperlink"/>
                </w:rPr>
                <w:t>kimberly@newhavenassistedliving.com</w:t>
              </w:r>
            </w:hyperlink>
          </w:p>
        </w:tc>
      </w:tr>
    </w:tbl>
    <w:p w14:paraId="518FC91C" w14:textId="77777777" w:rsidR="002A068F" w:rsidRDefault="002A068F" w:rsidP="00A95506">
      <w:pPr>
        <w:pStyle w:val="NoSpacing"/>
      </w:pPr>
    </w:p>
    <w:sectPr w:rsidR="002A068F" w:rsidSect="00A95506">
      <w:headerReference w:type="default" r:id="rId12"/>
      <w:footerReference w:type="default" r:id="rId13"/>
      <w:headerReference w:type="first" r:id="rId14"/>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6D21B" w14:textId="77777777" w:rsidR="004B6150" w:rsidRDefault="004B6150" w:rsidP="0068245E">
      <w:pPr>
        <w:spacing w:after="0" w:line="240" w:lineRule="auto"/>
      </w:pPr>
      <w:r>
        <w:separator/>
      </w:r>
    </w:p>
  </w:endnote>
  <w:endnote w:type="continuationSeparator" w:id="0">
    <w:p w14:paraId="1B2F0C6C" w14:textId="77777777" w:rsidR="004B6150" w:rsidRDefault="004B6150"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7B995621" w14:textId="77777777" w:rsidR="009124DD" w:rsidRDefault="009124DD">
        <w:pPr>
          <w:pStyle w:val="Footer"/>
        </w:pPr>
        <w:r>
          <w:fldChar w:fldCharType="begin"/>
        </w:r>
        <w:r>
          <w:instrText xml:space="preserve"> PAGE   \* MERGEFORMAT </w:instrText>
        </w:r>
        <w:r>
          <w:fldChar w:fldCharType="separate"/>
        </w:r>
        <w:r w:rsidR="002A06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A47E1" w14:textId="77777777" w:rsidR="004B6150" w:rsidRDefault="004B6150" w:rsidP="0068245E">
      <w:pPr>
        <w:spacing w:after="0" w:line="240" w:lineRule="auto"/>
      </w:pPr>
      <w:r>
        <w:separator/>
      </w:r>
    </w:p>
  </w:footnote>
  <w:footnote w:type="continuationSeparator" w:id="0">
    <w:p w14:paraId="412E399B" w14:textId="77777777" w:rsidR="004B6150" w:rsidRDefault="004B6150"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5C99"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51A1A401" wp14:editId="411D8D62">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FEFB80"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25C5CC55" wp14:editId="303CA9A7">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0271D59"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267C" w14:textId="77777777"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22453E2B" wp14:editId="556EAA92">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817BF88"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119290AA" wp14:editId="3EC47345">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78C85B"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50"/>
    <w:rsid w:val="000E33EA"/>
    <w:rsid w:val="001570B2"/>
    <w:rsid w:val="001624C3"/>
    <w:rsid w:val="00216381"/>
    <w:rsid w:val="00220400"/>
    <w:rsid w:val="002733AA"/>
    <w:rsid w:val="002A068F"/>
    <w:rsid w:val="002E60CC"/>
    <w:rsid w:val="004611DB"/>
    <w:rsid w:val="004B6150"/>
    <w:rsid w:val="004C7750"/>
    <w:rsid w:val="00552DBE"/>
    <w:rsid w:val="005D2D39"/>
    <w:rsid w:val="0068245E"/>
    <w:rsid w:val="0069500E"/>
    <w:rsid w:val="00713F12"/>
    <w:rsid w:val="007A4EDB"/>
    <w:rsid w:val="00834305"/>
    <w:rsid w:val="00897FB4"/>
    <w:rsid w:val="00910E9A"/>
    <w:rsid w:val="009124DD"/>
    <w:rsid w:val="0094423C"/>
    <w:rsid w:val="00A95506"/>
    <w:rsid w:val="00AB123B"/>
    <w:rsid w:val="00AB5E4C"/>
    <w:rsid w:val="00B168F9"/>
    <w:rsid w:val="00BC7B72"/>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BF2985"/>
  <w15:chartTrackingRefBased/>
  <w15:docId w15:val="{DC8D1FBD-CE5C-48A4-ABF3-9AA7783C2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character" w:styleId="UnresolvedMention">
    <w:name w:val="Unresolved Mention"/>
    <w:basedOn w:val="DefaultParagraphFont"/>
    <w:uiPriority w:val="99"/>
    <w:semiHidden/>
    <w:unhideWhenUsed/>
    <w:rsid w:val="004C7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imberly@newhavenassistedliving.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erly\AppData\Roaming\Microsoft\Templates\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F09355471A47F4BED87260ACA78284"/>
        <w:category>
          <w:name w:val="General"/>
          <w:gallery w:val="placeholder"/>
        </w:category>
        <w:types>
          <w:type w:val="bbPlcHdr"/>
        </w:types>
        <w:behaviors>
          <w:behavior w:val="content"/>
        </w:behaviors>
        <w:guid w:val="{FE0D11C2-75D4-458F-B935-DBD47ED67BAF}"/>
      </w:docPartPr>
      <w:docPartBody>
        <w:p w:rsidR="009F340C" w:rsidRDefault="00B951E5">
          <w:pPr>
            <w:pStyle w:val="D4F09355471A47F4BED87260ACA78284"/>
          </w:pPr>
          <w:r w:rsidRPr="00897FB4">
            <w:t>for more information contact:</w:t>
          </w:r>
        </w:p>
      </w:docPartBody>
    </w:docPart>
    <w:docPart>
      <w:docPartPr>
        <w:name w:val="1A17D22A131C44108109D818AA99CA81"/>
        <w:category>
          <w:name w:val="General"/>
          <w:gallery w:val="placeholder"/>
        </w:category>
        <w:types>
          <w:type w:val="bbPlcHdr"/>
        </w:types>
        <w:behaviors>
          <w:behavior w:val="content"/>
        </w:behaviors>
        <w:guid w:val="{3B5FB7B3-6A42-4452-B0F1-A78952C2ACAE}"/>
      </w:docPartPr>
      <w:docPartBody>
        <w:p w:rsidR="009F340C" w:rsidRDefault="00B951E5">
          <w:pPr>
            <w:pStyle w:val="1A17D22A131C44108109D818AA99CA81"/>
          </w:pPr>
          <w:r w:rsidRPr="00897FB4">
            <w:t>Contact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1E5"/>
    <w:rsid w:val="009F340C"/>
    <w:rsid w:val="00B951E5"/>
    <w:rsid w:val="00FB4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49917F3A4A491AAD873189A4A52D21">
    <w:name w:val="5449917F3A4A491AAD873189A4A52D21"/>
  </w:style>
  <w:style w:type="paragraph" w:customStyle="1" w:styleId="0284A1BFE0494EB1B33B8A9745FC561E">
    <w:name w:val="0284A1BFE0494EB1B33B8A9745FC561E"/>
  </w:style>
  <w:style w:type="paragraph" w:customStyle="1" w:styleId="20B06F1812CD4CD394FF2E6040801968">
    <w:name w:val="20B06F1812CD4CD394FF2E6040801968"/>
  </w:style>
  <w:style w:type="paragraph" w:customStyle="1" w:styleId="ED2274EC5F194CC99CA816BB00992620">
    <w:name w:val="ED2274EC5F194CC99CA816BB00992620"/>
  </w:style>
  <w:style w:type="paragraph" w:customStyle="1" w:styleId="DE4E0284B2D04D68B9E22ADD3F65A482">
    <w:name w:val="DE4E0284B2D04D68B9E22ADD3F65A482"/>
  </w:style>
  <w:style w:type="paragraph" w:customStyle="1" w:styleId="A533E5CA5EF942F89F9F7670BD2B0EE4">
    <w:name w:val="A533E5CA5EF942F89F9F7670BD2B0EE4"/>
  </w:style>
  <w:style w:type="paragraph" w:customStyle="1" w:styleId="77859CDF76634CC59D2B09081AE68C47">
    <w:name w:val="77859CDF76634CC59D2B09081AE68C47"/>
  </w:style>
  <w:style w:type="paragraph" w:customStyle="1" w:styleId="2FD60C57E29E4197923DAE9868DDA2CA">
    <w:name w:val="2FD60C57E29E4197923DAE9868DDA2CA"/>
  </w:style>
  <w:style w:type="paragraph" w:customStyle="1" w:styleId="D4F09355471A47F4BED87260ACA78284">
    <w:name w:val="D4F09355471A47F4BED87260ACA78284"/>
  </w:style>
  <w:style w:type="paragraph" w:customStyle="1" w:styleId="1A17D22A131C44108109D818AA99CA81">
    <w:name w:val="1A17D22A131C44108109D818AA99CA81"/>
  </w:style>
  <w:style w:type="paragraph" w:customStyle="1" w:styleId="703E3666CA5146DC9A69BF9319B8EFB6">
    <w:name w:val="703E3666CA5146DC9A69BF9319B8EF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3.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882171-D8EE-4C80-B78E-AF140716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0</TotalTime>
  <Pages>2</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Richardson</dc:creator>
  <cp:keywords/>
  <dc:description/>
  <cp:lastModifiedBy>Kimberly@newhavenassistedliving.com</cp:lastModifiedBy>
  <cp:revision>2</cp:revision>
  <dcterms:created xsi:type="dcterms:W3CDTF">2018-10-31T19:57:00Z</dcterms:created>
  <dcterms:modified xsi:type="dcterms:W3CDTF">2018-10-31T19:57:00Z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